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87" w:rsidRDefault="0090140D" w:rsidP="000C4A5A">
      <w:pPr>
        <w:pStyle w:val="a4"/>
        <w:rPr>
          <w:b/>
          <w:color w:val="E38283" w:themeColor="accent2" w:themeTint="99"/>
          <w:sz w:val="48"/>
          <w:lang w:val="ru-RU"/>
        </w:rPr>
      </w:pPr>
      <w:r w:rsidRPr="000C4A5A">
        <w:rPr>
          <w:b/>
          <w:noProof/>
          <w:color w:val="E38283" w:themeColor="accent2" w:themeTint="99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C950F72" wp14:editId="6D7E658C">
                <wp:simplePos x="0" y="0"/>
                <wp:positionH relativeFrom="page">
                  <wp:posOffset>408940</wp:posOffset>
                </wp:positionH>
                <wp:positionV relativeFrom="page">
                  <wp:posOffset>792482</wp:posOffset>
                </wp:positionV>
                <wp:extent cx="6848856" cy="9144000"/>
                <wp:effectExtent l="0" t="0" r="9525" b="0"/>
                <wp:wrapNone/>
                <wp:docPr id="30" name="Группа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Прямоугольник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B7E87" w:rsidRPr="00123BF0" w:rsidRDefault="009B7E87" w:rsidP="000C4A5A">
                                <w:pPr>
                                  <w:pStyle w:val="ac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Рамка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Группа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Группа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Рисунок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Полилиния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Полилиния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Полилиния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Полилиния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Полилиния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Полилиния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Полилиния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Полилиния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Полилиния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Полилиния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Полилиния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Полилиния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Полилиния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alt="Background Design" style="position:absolute;margin-left:32.2pt;margin-top:62.4pt;width:539.3pt;height:10in;z-index:-251659264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">
                <v:group id="Группа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9B7E87" w:rsidRPr="00123BF0" w:rsidRDefault="009B7E87" w:rsidP="000C4A5A">
                          <w:pPr>
                            <w:pStyle w:val="ac"/>
                            <w:ind w:left="0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shape id="Рамка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Группа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Группа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Рисунок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Полилиния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Полилиния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Полилиния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Полилиния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Полилиния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Полилиния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Полилиния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Полилиния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Полилиния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Полилиния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Полилиния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Полилиния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Полилиния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0C4A5A" w:rsidRPr="000C4A5A">
        <w:rPr>
          <w:b/>
          <w:color w:val="E38283" w:themeColor="accent2" w:themeTint="99"/>
          <w:sz w:val="48"/>
          <w:lang w:val="ru-RU"/>
        </w:rPr>
        <w:t>Результаты конкурсов олимпиады по ПМ-04</w:t>
      </w:r>
    </w:p>
    <w:p w:rsidR="00B005D1" w:rsidRPr="00B005D1" w:rsidRDefault="00B005D1" w:rsidP="00B005D1">
      <w:pPr>
        <w:jc w:val="right"/>
        <w:rPr>
          <w:b/>
          <w:caps/>
          <w:color w:val="E38283" w:themeColor="accent2" w:themeTint="99"/>
          <w:spacing w:val="15"/>
          <w:sz w:val="48"/>
          <w:lang w:val="ru-RU"/>
        </w:rPr>
      </w:pPr>
      <w:r w:rsidRPr="00B005D1">
        <w:rPr>
          <w:b/>
          <w:caps/>
          <w:color w:val="E38283" w:themeColor="accent2" w:themeTint="99"/>
          <w:spacing w:val="15"/>
          <w:sz w:val="48"/>
          <w:lang w:val="ru-RU"/>
        </w:rPr>
        <w:t>АПРЕЛЬ</w:t>
      </w:r>
      <w:r>
        <w:rPr>
          <w:b/>
          <w:caps/>
          <w:color w:val="E38283" w:themeColor="accent2" w:themeTint="99"/>
          <w:spacing w:val="15"/>
          <w:sz w:val="48"/>
          <w:lang w:val="ru-RU"/>
        </w:rPr>
        <w:t xml:space="preserve"> 2017 </w:t>
      </w:r>
      <w:r w:rsidRPr="00B005D1">
        <w:rPr>
          <w:b/>
          <w:caps/>
          <w:color w:val="E38283" w:themeColor="accent2" w:themeTint="99"/>
          <w:spacing w:val="15"/>
          <w:sz w:val="28"/>
          <w:szCs w:val="28"/>
          <w:lang w:val="ru-RU"/>
        </w:rPr>
        <w:t>года</w:t>
      </w:r>
    </w:p>
    <w:sdt>
      <w:sdtPr>
        <w:rPr>
          <w:rFonts w:ascii="Algerian" w:hAnsi="Algerian"/>
          <w:i/>
          <w:lang w:val="ru-RU"/>
        </w:rPr>
        <w:id w:val="896172397"/>
        <w:placeholder>
          <w:docPart w:val="0D03605AB2AE48DF934F7B65832B025E"/>
        </w:placeholder>
        <w:date>
          <w:dateFormat w:val="dd.MM.yyyy"/>
          <w:lid w:val="ru-RU"/>
          <w:storeMappedDataAs w:val="dateTime"/>
          <w:calendar w:val="gregorian"/>
        </w:date>
      </w:sdtPr>
      <w:sdtEndPr/>
      <w:sdtContent>
        <w:p w:rsidR="009B7E87" w:rsidRPr="00965FD7" w:rsidRDefault="000C4A5A">
          <w:pPr>
            <w:pStyle w:val="a8"/>
            <w:rPr>
              <w:lang w:val="ru-RU"/>
            </w:rPr>
          </w:pPr>
          <w:r w:rsidRPr="000C4A5A">
            <w:rPr>
              <w:rFonts w:ascii="Cambria" w:hAnsi="Cambria" w:cs="Cambria"/>
              <w:i/>
              <w:lang w:val="ru-RU"/>
            </w:rPr>
            <w:t>Конкурс</w:t>
          </w:r>
          <w:r w:rsidRPr="000C4A5A">
            <w:rPr>
              <w:rFonts w:ascii="Algerian" w:hAnsi="Algerian"/>
              <w:i/>
              <w:lang w:val="ru-RU"/>
            </w:rPr>
            <w:t xml:space="preserve"> </w:t>
          </w:r>
          <w:r w:rsidRPr="000C4A5A">
            <w:rPr>
              <w:rFonts w:ascii="Cambria" w:hAnsi="Cambria" w:cs="Cambria"/>
              <w:i/>
              <w:lang w:val="ru-RU"/>
            </w:rPr>
            <w:t>дневников</w:t>
          </w:r>
          <w:r w:rsidRPr="000C4A5A">
            <w:rPr>
              <w:rFonts w:ascii="Algerian" w:hAnsi="Algerian"/>
              <w:i/>
              <w:lang w:val="ru-RU"/>
            </w:rPr>
            <w:t xml:space="preserve">                                                 1</w:t>
          </w:r>
          <w:r w:rsidRPr="000C4A5A">
            <w:rPr>
              <w:rFonts w:ascii="Cambria" w:hAnsi="Cambria" w:cs="Cambria"/>
              <w:i/>
              <w:lang w:val="ru-RU"/>
            </w:rPr>
            <w:t>место</w:t>
          </w:r>
          <w:r w:rsidRPr="000C4A5A">
            <w:rPr>
              <w:rFonts w:ascii="Algerian" w:hAnsi="Algerian"/>
              <w:i/>
              <w:lang w:val="ru-RU"/>
            </w:rPr>
            <w:t xml:space="preserve">       </w:t>
          </w:r>
          <w:r w:rsidRPr="000C4A5A">
            <w:rPr>
              <w:rFonts w:ascii="Cambria" w:hAnsi="Cambria" w:cs="Cambria"/>
              <w:i/>
              <w:lang w:val="ru-RU"/>
            </w:rPr>
            <w:t>Елисеева</w:t>
          </w:r>
          <w:r w:rsidRPr="000C4A5A">
            <w:rPr>
              <w:rFonts w:ascii="Algerian" w:hAnsi="Algerian"/>
              <w:i/>
              <w:lang w:val="ru-RU"/>
            </w:rPr>
            <w:t xml:space="preserve"> </w:t>
          </w:r>
          <w:r w:rsidRPr="000C4A5A">
            <w:rPr>
              <w:rFonts w:ascii="Cambria" w:hAnsi="Cambria" w:cs="Cambria"/>
              <w:i/>
              <w:lang w:val="ru-RU"/>
            </w:rPr>
            <w:t>Н</w:t>
          </w:r>
          <w:r w:rsidRPr="000C4A5A">
            <w:rPr>
              <w:rFonts w:ascii="Algerian" w:hAnsi="Algerian"/>
              <w:i/>
              <w:lang w:val="ru-RU"/>
            </w:rPr>
            <w:t xml:space="preserve">. 193                                                                                                                                      </w:t>
          </w:r>
        </w:p>
      </w:sdtContent>
    </w:sdt>
    <w:p w:rsidR="009B7E87" w:rsidRDefault="000C4A5A">
      <w:pPr>
        <w:pStyle w:val="aa"/>
        <w:rPr>
          <w:lang w:val="ru-RU"/>
        </w:rPr>
      </w:pPr>
      <w:r>
        <w:rPr>
          <w:lang w:val="ru-RU"/>
        </w:rPr>
        <w:t>2 место Андреева А. 111</w:t>
      </w:r>
    </w:p>
    <w:p w:rsidR="000C4A5A" w:rsidRDefault="000C4A5A" w:rsidP="000C4A5A">
      <w:pPr>
        <w:pStyle w:val="aa"/>
        <w:rPr>
          <w:lang w:val="ru-RU"/>
        </w:rPr>
      </w:pPr>
      <w:r>
        <w:rPr>
          <w:lang w:val="ru-RU"/>
        </w:rPr>
        <w:t xml:space="preserve">3 место </w:t>
      </w:r>
      <w:proofErr w:type="spellStart"/>
      <w:r>
        <w:rPr>
          <w:lang w:val="ru-RU"/>
        </w:rPr>
        <w:t>Югансон</w:t>
      </w:r>
      <w:proofErr w:type="spellEnd"/>
      <w:r>
        <w:rPr>
          <w:lang w:val="ru-RU"/>
        </w:rPr>
        <w:t xml:space="preserve"> Е. 111</w:t>
      </w:r>
    </w:p>
    <w:p w:rsidR="000C4A5A" w:rsidRPr="000C4A5A" w:rsidRDefault="000C4A5A" w:rsidP="000C4A5A">
      <w:pPr>
        <w:pStyle w:val="a8"/>
        <w:rPr>
          <w:rFonts w:ascii="Stencil" w:hAnsi="Stencil"/>
          <w:lang w:val="ru-RU"/>
        </w:rPr>
      </w:pPr>
      <w:r w:rsidRPr="000C4A5A">
        <w:rPr>
          <w:lang w:val="ru-RU"/>
        </w:rPr>
        <w:t>Конкурс</w:t>
      </w:r>
      <w:r w:rsidRPr="000C4A5A">
        <w:rPr>
          <w:rFonts w:ascii="Stencil" w:hAnsi="Stencil"/>
          <w:lang w:val="ru-RU"/>
        </w:rPr>
        <w:t xml:space="preserve">     </w:t>
      </w:r>
      <w:r w:rsidRPr="000C4A5A">
        <w:rPr>
          <w:lang w:val="ru-RU"/>
        </w:rPr>
        <w:t>СВСР</w:t>
      </w:r>
    </w:p>
    <w:p w:rsidR="000C4A5A" w:rsidRDefault="000C4A5A" w:rsidP="000C4A5A">
      <w:pPr>
        <w:pStyle w:val="a8"/>
        <w:rPr>
          <w:lang w:val="ru-RU"/>
        </w:rPr>
      </w:pPr>
      <w:r>
        <w:rPr>
          <w:lang w:val="ru-RU"/>
        </w:rPr>
        <w:t>1 место    Петрова О. 112</w:t>
      </w:r>
    </w:p>
    <w:p w:rsidR="000C4A5A" w:rsidRDefault="000C4A5A" w:rsidP="000C4A5A">
      <w:pPr>
        <w:pStyle w:val="a8"/>
        <w:rPr>
          <w:lang w:val="ru-RU"/>
        </w:rPr>
      </w:pPr>
      <w:r>
        <w:rPr>
          <w:lang w:val="ru-RU"/>
        </w:rPr>
        <w:t xml:space="preserve">                       </w:t>
      </w:r>
      <w:proofErr w:type="spellStart"/>
      <w:r>
        <w:rPr>
          <w:lang w:val="ru-RU"/>
        </w:rPr>
        <w:t>Кирилкина</w:t>
      </w:r>
      <w:proofErr w:type="spellEnd"/>
      <w:r>
        <w:rPr>
          <w:lang w:val="ru-RU"/>
        </w:rPr>
        <w:t xml:space="preserve"> А. 193</w:t>
      </w:r>
    </w:p>
    <w:p w:rsidR="000C4A5A" w:rsidRDefault="000C4A5A">
      <w:pPr>
        <w:pStyle w:val="aa"/>
        <w:rPr>
          <w:lang w:val="ru-RU"/>
        </w:rPr>
      </w:pPr>
      <w:r>
        <w:rPr>
          <w:lang w:val="ru-RU"/>
        </w:rPr>
        <w:t>2 место Копылова А. 193</w:t>
      </w:r>
    </w:p>
    <w:p w:rsidR="000C4A5A" w:rsidRDefault="000C4A5A">
      <w:pPr>
        <w:pStyle w:val="aa"/>
        <w:rPr>
          <w:lang w:val="ru-RU"/>
        </w:rPr>
      </w:pPr>
      <w:r>
        <w:rPr>
          <w:lang w:val="ru-RU"/>
        </w:rPr>
        <w:t xml:space="preserve">3 место  </w:t>
      </w:r>
      <w:proofErr w:type="spellStart"/>
      <w:r>
        <w:rPr>
          <w:lang w:val="ru-RU"/>
        </w:rPr>
        <w:t>Югансон</w:t>
      </w:r>
      <w:proofErr w:type="spellEnd"/>
      <w:r>
        <w:rPr>
          <w:lang w:val="ru-RU"/>
        </w:rPr>
        <w:t xml:space="preserve"> Е. 111</w:t>
      </w:r>
    </w:p>
    <w:p w:rsidR="000C4A5A" w:rsidRDefault="000C4A5A">
      <w:pPr>
        <w:pStyle w:val="aa"/>
        <w:rPr>
          <w:lang w:val="ru-RU"/>
        </w:rPr>
      </w:pPr>
    </w:p>
    <w:p w:rsidR="009B7E87" w:rsidRPr="00B005D1" w:rsidRDefault="000C4A5A" w:rsidP="00B005D1">
      <w:pPr>
        <w:pStyle w:val="aa"/>
        <w:jc w:val="right"/>
        <w:rPr>
          <w:sz w:val="32"/>
          <w:szCs w:val="32"/>
          <w:lang w:val="ru-RU"/>
        </w:rPr>
      </w:pPr>
      <w:r w:rsidRPr="000C4A5A">
        <w:rPr>
          <w:sz w:val="32"/>
          <w:szCs w:val="32"/>
          <w:lang w:val="ru-RU"/>
        </w:rPr>
        <w:t xml:space="preserve">Жюри: </w:t>
      </w:r>
      <w:r w:rsidR="00B005D1">
        <w:rPr>
          <w:sz w:val="32"/>
          <w:szCs w:val="32"/>
          <w:lang w:val="ru-RU"/>
        </w:rPr>
        <w:t xml:space="preserve">Адаменко С.С., </w:t>
      </w:r>
      <w:r w:rsidRPr="000C4A5A">
        <w:rPr>
          <w:sz w:val="32"/>
          <w:szCs w:val="32"/>
          <w:lang w:val="ru-RU"/>
        </w:rPr>
        <w:t>Киселева Л.Б, Смирнова Т.В, Судакова Л.П</w:t>
      </w:r>
      <w:r w:rsidR="00B005D1">
        <w:rPr>
          <w:sz w:val="32"/>
          <w:szCs w:val="32"/>
          <w:lang w:val="ru-RU"/>
        </w:rPr>
        <w:t>.</w:t>
      </w:r>
      <w:bookmarkStart w:id="0" w:name="_GoBack"/>
      <w:bookmarkEnd w:id="0"/>
    </w:p>
    <w:sectPr w:rsidR="009B7E87" w:rsidRPr="00B005D1" w:rsidSect="001D1A6B">
      <w:pgSz w:w="11907" w:h="16839" w:code="9"/>
      <w:pgMar w:top="5529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A5A"/>
    <w:rsid w:val="000C4A5A"/>
    <w:rsid w:val="00123BF0"/>
    <w:rsid w:val="001D1A6B"/>
    <w:rsid w:val="00386D37"/>
    <w:rsid w:val="005950AE"/>
    <w:rsid w:val="00722104"/>
    <w:rsid w:val="0090140D"/>
    <w:rsid w:val="00965FD7"/>
    <w:rsid w:val="009B7E87"/>
    <w:rsid w:val="00B0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Подзаголовок Знак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Название Знак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ВРЕМЯ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РАСПОЛОЖЕНИЕ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90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Подзаголовок Знак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Название Знак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ВРЕМЯ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РАСПОЛОЖЕНИЕ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90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51;&#1080;&#1089;&#1090;&#1086;&#1074;&#1082;&#1072;%20&#1086;%20&#1084;&#1077;&#1088;&#1086;&#1087;&#1088;&#1080;&#1103;&#1090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03605AB2AE48DF934F7B65832B02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7E4117-0AEB-4C47-B258-EE26071937D5}"/>
      </w:docPartPr>
      <w:docPartBody>
        <w:p w:rsidR="001E4495" w:rsidRDefault="009B77E1">
          <w:pPr>
            <w:pStyle w:val="0D03605AB2AE48DF934F7B65832B025E"/>
          </w:pPr>
          <w:r w:rsidRPr="00965FD7"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7E1"/>
    <w:rsid w:val="001E4495"/>
    <w:rsid w:val="007F49AC"/>
    <w:rsid w:val="009B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14468E5E53438C9FA410901D280030">
    <w:name w:val="2114468E5E53438C9FA410901D280030"/>
  </w:style>
  <w:style w:type="paragraph" w:customStyle="1" w:styleId="FB1015DF0E1B4FB8B26A6B306EF06F96">
    <w:name w:val="FB1015DF0E1B4FB8B26A6B306EF06F96"/>
  </w:style>
  <w:style w:type="paragraph" w:customStyle="1" w:styleId="23E5353576784D05B75EFE63BC00C6C8">
    <w:name w:val="23E5353576784D05B75EFE63BC00C6C8"/>
  </w:style>
  <w:style w:type="paragraph" w:customStyle="1" w:styleId="0D03605AB2AE48DF934F7B65832B025E">
    <w:name w:val="0D03605AB2AE48DF934F7B65832B025E"/>
  </w:style>
  <w:style w:type="paragraph" w:customStyle="1" w:styleId="BF0DCEB29002433891A396F6951EF11C">
    <w:name w:val="BF0DCEB29002433891A396F6951EF11C"/>
  </w:style>
  <w:style w:type="paragraph" w:customStyle="1" w:styleId="8001E1B6B432403C99955EBD444594D4">
    <w:name w:val="8001E1B6B432403C99955EBD444594D4"/>
  </w:style>
  <w:style w:type="paragraph" w:customStyle="1" w:styleId="CFE1B426F499410D81247C3464580EEC">
    <w:name w:val="CFE1B426F499410D81247C3464580EEC"/>
  </w:style>
  <w:style w:type="paragraph" w:customStyle="1" w:styleId="C195839F6D6C4C718AA865FFD25D55DA">
    <w:name w:val="C195839F6D6C4C718AA865FFD25D55DA"/>
  </w:style>
  <w:style w:type="paragraph" w:customStyle="1" w:styleId="FDDF4EB38C0D4B6BB615E4FA48F0E0EA">
    <w:name w:val="FDDF4EB38C0D4B6BB615E4FA48F0E0EA"/>
  </w:style>
  <w:style w:type="paragraph" w:customStyle="1" w:styleId="34ABE8197BA64E58BA419C4D62A67A0E">
    <w:name w:val="34ABE8197BA64E58BA419C4D62A67A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14468E5E53438C9FA410901D280030">
    <w:name w:val="2114468E5E53438C9FA410901D280030"/>
  </w:style>
  <w:style w:type="paragraph" w:customStyle="1" w:styleId="FB1015DF0E1B4FB8B26A6B306EF06F96">
    <w:name w:val="FB1015DF0E1B4FB8B26A6B306EF06F96"/>
  </w:style>
  <w:style w:type="paragraph" w:customStyle="1" w:styleId="23E5353576784D05B75EFE63BC00C6C8">
    <w:name w:val="23E5353576784D05B75EFE63BC00C6C8"/>
  </w:style>
  <w:style w:type="paragraph" w:customStyle="1" w:styleId="0D03605AB2AE48DF934F7B65832B025E">
    <w:name w:val="0D03605AB2AE48DF934F7B65832B025E"/>
  </w:style>
  <w:style w:type="paragraph" w:customStyle="1" w:styleId="BF0DCEB29002433891A396F6951EF11C">
    <w:name w:val="BF0DCEB29002433891A396F6951EF11C"/>
  </w:style>
  <w:style w:type="paragraph" w:customStyle="1" w:styleId="8001E1B6B432403C99955EBD444594D4">
    <w:name w:val="8001E1B6B432403C99955EBD444594D4"/>
  </w:style>
  <w:style w:type="paragraph" w:customStyle="1" w:styleId="CFE1B426F499410D81247C3464580EEC">
    <w:name w:val="CFE1B426F499410D81247C3464580EEC"/>
  </w:style>
  <w:style w:type="paragraph" w:customStyle="1" w:styleId="C195839F6D6C4C718AA865FFD25D55DA">
    <w:name w:val="C195839F6D6C4C718AA865FFD25D55DA"/>
  </w:style>
  <w:style w:type="paragraph" w:customStyle="1" w:styleId="FDDF4EB38C0D4B6BB615E4FA48F0E0EA">
    <w:name w:val="FDDF4EB38C0D4B6BB615E4FA48F0E0EA"/>
  </w:style>
  <w:style w:type="paragraph" w:customStyle="1" w:styleId="34ABE8197BA64E58BA419C4D62A67A0E">
    <w:name w:val="34ABE8197BA64E58BA419C4D62A67A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E0AED4-6BD5-44C9-A677-03CCA715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о мероприятии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КМ</cp:lastModifiedBy>
  <cp:revision>2</cp:revision>
  <cp:lastPrinted>2017-04-12T11:43:00Z</cp:lastPrinted>
  <dcterms:created xsi:type="dcterms:W3CDTF">2017-04-12T11:59:00Z</dcterms:created>
  <dcterms:modified xsi:type="dcterms:W3CDTF">2017-04-12T11:59:00Z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